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B9A2D" w14:textId="5DB769CC" w:rsidR="00041D98" w:rsidRDefault="007E757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44264A" wp14:editId="2ADF9081">
                <wp:simplePos x="0" y="0"/>
                <wp:positionH relativeFrom="column">
                  <wp:posOffset>-504190</wp:posOffset>
                </wp:positionH>
                <wp:positionV relativeFrom="paragraph">
                  <wp:posOffset>-422275</wp:posOffset>
                </wp:positionV>
                <wp:extent cx="6914515" cy="84391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4515" cy="8439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3F8F4" w14:textId="27C97155" w:rsidR="00C93179" w:rsidRPr="00C93179" w:rsidRDefault="007B2FC1" w:rsidP="00C93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72"/>
                              </w:rPr>
                              <w:t>Investment Property!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4264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39.7pt;margin-top:-33.25pt;width:544.45pt;height:6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" fillcolor="#943634 [2405]" stroked="f" strokeweight=".5pt">
                <v:textbox inset=",14.4pt">
                  <w:txbxContent>
                    <w:p w14:paraId="47B3F8F4" w14:textId="27C97155" w:rsidR="00C93179" w:rsidRPr="00C93179" w:rsidRDefault="007B2FC1" w:rsidP="00C93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</w:rPr>
                        <w:t>Investment Property!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65" behindDoc="1" locked="0" layoutInCell="1" allowOverlap="1" wp14:anchorId="4F7DB3B5" wp14:editId="36EA2C59">
                <wp:simplePos x="0" y="0"/>
                <wp:positionH relativeFrom="column">
                  <wp:posOffset>-681355</wp:posOffset>
                </wp:positionH>
                <wp:positionV relativeFrom="paragraph">
                  <wp:posOffset>-635000</wp:posOffset>
                </wp:positionV>
                <wp:extent cx="7298690" cy="7361555"/>
                <wp:effectExtent l="95250" t="95250" r="73660" b="67945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98690" cy="7361555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0">
                              <a:srgbClr val="275B99">
                                <a:alpha val="71765"/>
                              </a:srgbClr>
                            </a:gs>
                            <a:gs pos="27000">
                              <a:schemeClr val="accent1">
                                <a:lumMod val="52000"/>
                                <a:lumOff val="48000"/>
                                <a:alpha val="66000"/>
                              </a:schemeClr>
                            </a:gs>
                            <a:gs pos="75000">
                              <a:schemeClr val="accent1">
                                <a:lumMod val="20000"/>
                                <a:lumOff val="80000"/>
                                <a:alpha val="28000"/>
                              </a:schemeClr>
                            </a:gs>
                          </a:gsLst>
                          <a:lin ang="16200000" scaled="1"/>
                        </a:gradFill>
                        <a:ln w="190500" cap="rnd" cmpd="tri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51CAA" id="Rectangle 5" o:spid="_x0000_s1026" style="position:absolute;margin-left:-53.65pt;margin-top:-50pt;width:574.7pt;height:579.65pt;z-index:-251669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" fillcolor="#275b99" strokecolor="#622423 [1605]" strokeweight="15pt">
                <v:fill color2="white [3212]" o:opacity2="47031f" angle="180" colors="0 #275b99;17695f #a3bddd;.75 #dce6f2;1 white" focus="100%" type="gradient"/>
                <v:stroke linestyle="thickBetweenThin" endcap="round"/>
                <v:path arrowok="t"/>
              </v:rect>
            </w:pict>
          </mc:Fallback>
        </mc:AlternateContent>
      </w:r>
    </w:p>
    <w:p w14:paraId="08C67E6D" w14:textId="12958120" w:rsidR="00BE0675" w:rsidRDefault="007E757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6403E4" wp14:editId="760DA07E">
                <wp:simplePos x="0" y="0"/>
                <wp:positionH relativeFrom="column">
                  <wp:posOffset>719455</wp:posOffset>
                </wp:positionH>
                <wp:positionV relativeFrom="paragraph">
                  <wp:posOffset>189865</wp:posOffset>
                </wp:positionV>
                <wp:extent cx="4382770" cy="2953385"/>
                <wp:effectExtent l="38100" t="0" r="17780" b="18415"/>
                <wp:wrapNone/>
                <wp:docPr id="1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770" cy="295338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10800000" algn="r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B3927" id="Rectangle 23" o:spid="_x0000_s1026" style="position:absolute;margin-left:56.65pt;margin-top:14.95pt;width:345.1pt;height:23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4bXA9&#10;Imh0dHA6Ly9ucy5hZG9iZS5jb20veGFwLzEuMC8iPjx4bXA6Q3JlYXRlRGF0ZT4yMDIyLTA0LTAz&#10;VDE3OjI3OjIyPC94bXA6Q3JlYXRlRGF0ZT48eG1wOkNyZWF0b3JUb29sPkc5NzVVU1FTNkhWQzY8&#10;L3htcDpDcmVhdG9yVG9vbD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EBAQEBAQEBAQEBAQECAgMCAgICAgQDAwIDBQQFBQUEBAQF&#10;BgcGBQUHBgQEBgkGBwgICAgIBQYJCgkICgcICAj/2wBDAQEBAQICAgQCAgQIBQQFCAgICAgICAgI&#10;CAgICAgICAgICAgICAgICAgICAgICAgICAgICAgICAgICAgICAgICAj/wAARCAHgAo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" strokecolor="black [3213]" strokeweight="2pt">
                <v:fill r:id="rId5" o:title="" recolor="t" rotate="t" type="frame"/>
                <v:shadow on="t" color="black" opacity="26213f" origin=".5" offset="-3pt,0"/>
              </v:rect>
            </w:pict>
          </mc:Fallback>
        </mc:AlternateContent>
      </w:r>
    </w:p>
    <w:p w14:paraId="41ECD96A" w14:textId="77777777" w:rsidR="002204DF" w:rsidRDefault="002204DF">
      <w:pPr>
        <w:rPr>
          <w:noProof/>
        </w:rPr>
      </w:pPr>
    </w:p>
    <w:p w14:paraId="365D8BBA" w14:textId="77777777" w:rsidR="00BE0675" w:rsidRDefault="008B124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5940" behindDoc="1" locked="0" layoutInCell="1" allowOverlap="1" wp14:anchorId="2BF61334" wp14:editId="1A4B6F69">
            <wp:simplePos x="0" y="0"/>
            <wp:positionH relativeFrom="column">
              <wp:posOffset>-852170</wp:posOffset>
            </wp:positionH>
            <wp:positionV relativeFrom="paragraph">
              <wp:posOffset>175895</wp:posOffset>
            </wp:positionV>
            <wp:extent cx="7515225" cy="4602480"/>
            <wp:effectExtent l="0" t="0" r="47625" b="457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side of building.jpg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943" b="90114" l="2660" r="100000">
                                  <a14:foregroundMark x1="63564" y1="33840" x2="86436" y2="42966"/>
                                  <a14:foregroundMark x1="87234" y1="43726" x2="97872" y2="50190"/>
                                  <a14:foregroundMark x1="63032" y1="33840" x2="30319" y2="24715"/>
                                  <a14:foregroundMark x1="26064" y1="16350" x2="29255" y2="25475"/>
                                  <a14:foregroundMark x1="22872" y1="85551" x2="89096" y2="79848"/>
                                </a14:backgroundRemoval>
                              </a14:imgEffect>
                              <a14:imgEffect>
                                <a14:artisticCrisscrossEtching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98"/>
                    <a:stretch/>
                  </pic:blipFill>
                  <pic:spPr bwMode="auto">
                    <a:xfrm>
                      <a:off x="0" y="0"/>
                      <a:ext cx="7515225" cy="46024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C63EB4" w14:textId="77777777" w:rsidR="00041D98" w:rsidRDefault="00041D98">
      <w:pPr>
        <w:rPr>
          <w:noProof/>
        </w:rPr>
      </w:pPr>
    </w:p>
    <w:p w14:paraId="79605AF3" w14:textId="77777777" w:rsidR="005840EA" w:rsidRDefault="005840EA" w:rsidP="00C947B1">
      <w:pPr>
        <w:jc w:val="center"/>
        <w:rPr>
          <w:noProof/>
        </w:rPr>
      </w:pPr>
    </w:p>
    <w:p w14:paraId="008E1B23" w14:textId="77777777" w:rsidR="006F40DB" w:rsidRDefault="006F40DB">
      <w:pPr>
        <w:rPr>
          <w:noProof/>
        </w:rPr>
      </w:pPr>
    </w:p>
    <w:p w14:paraId="66B3AEC2" w14:textId="39B1DEC3" w:rsidR="00E10948" w:rsidRDefault="007E757D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AFDC77D" wp14:editId="2F629D1A">
                <wp:simplePos x="0" y="0"/>
                <wp:positionH relativeFrom="column">
                  <wp:posOffset>-771525</wp:posOffset>
                </wp:positionH>
                <wp:positionV relativeFrom="paragraph">
                  <wp:posOffset>4767580</wp:posOffset>
                </wp:positionV>
                <wp:extent cx="7465695" cy="2005965"/>
                <wp:effectExtent l="19050" t="95250" r="1905" b="0"/>
                <wp:wrapNone/>
                <wp:docPr id="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5695" cy="2005965"/>
                          <a:chOff x="0" y="0"/>
                          <a:chExt cx="74660" cy="20061"/>
                        </a:xfrm>
                      </wpg:grpSpPr>
                      <wps:wsp>
                        <wps:cNvPr id="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35" y="0"/>
                            <a:ext cx="72987" cy="1572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235189">
                                  <a:alpha val="74901"/>
                                </a:srgbClr>
                              </a:gs>
                              <a:gs pos="41000">
                                <a:srgbClr val="5887C0">
                                  <a:alpha val="74901"/>
                                </a:srgbClr>
                              </a:gs>
                              <a:gs pos="100000">
                                <a:srgbClr val="3B689F">
                                  <a:alpha val="74901"/>
                                </a:srgbClr>
                              </a:gs>
                            </a:gsLst>
                            <a:lin ang="16200000" scaled="1"/>
                          </a:gradFill>
                          <a:ln w="190500" cap="rnd" cmpd="tri"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291"/>
                            <a:ext cx="74660" cy="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E84B5" w14:textId="77777777" w:rsidR="005840EA" w:rsidRPr="00647CE0" w:rsidRDefault="005840EA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647CE0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Listing broker does</w:t>
                              </w:r>
                              <w:r w:rsidR="00647CE0" w:rsidRPr="00647CE0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not guarantee the information d</w:t>
                              </w:r>
                              <w:r w:rsidRPr="00647CE0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escribing these properties. Parties are advised to verify the information through personal inspection.</w:t>
                              </w:r>
                              <w:r w:rsidR="00647CE0" w:rsidRPr="00647CE0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br/>
                              </w:r>
                            </w:p>
                            <w:p w14:paraId="7645B731" w14:textId="77777777" w:rsidR="005840EA" w:rsidRPr="005840EA" w:rsidRDefault="005840EA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522" y="1576"/>
                            <a:ext cx="10558" cy="1244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10800000" algn="r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4188" y="1681"/>
                            <a:ext cx="19532" cy="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D1BAC" w14:textId="4D0A94F8" w:rsidR="00647CE0" w:rsidRPr="00647CE0" w:rsidRDefault="00C87729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Faith Keeney</w:t>
                              </w:r>
                              <w:r w:rsidR="008960CE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br/>
                              </w:r>
                              <w:r w:rsidR="00647CE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Sales Professional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924" y="9143"/>
                            <a:ext cx="24384" cy="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AF018" w14:textId="3223511F" w:rsidR="00647CE0" w:rsidRPr="00647CE0" w:rsidRDefault="00647CE0" w:rsidP="00647CE0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Business: 660-646-1417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 xml:space="preserve">Cellular:   </w:t>
                              </w:r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</w:rPr>
                                  <w:id w:val="430163873"/>
                                  <w:text/>
                                </w:sdtPr>
                                <w:sdtEndPr/>
                                <w:sdtContent>
                                  <w:r w:rsidR="00C87729">
                                    <w:rPr>
                                      <w:rFonts w:ascii="Times New Roman" w:hAnsi="Times New Roman" w:cs="Times New Roman"/>
                                    </w:rPr>
                                    <w:t>660-247-3409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8888" y="8303"/>
                            <a:ext cx="32805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139E3" w14:textId="49C8C4BF" w:rsidR="00647CE0" w:rsidRPr="00647CE0" w:rsidRDefault="00647CE0" w:rsidP="00647CE0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Email: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ab/>
                              </w:r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</w:rPr>
                                  <w:id w:val="-1467343656"/>
                                  <w:text/>
                                </w:sdtPr>
                                <w:sdtEndPr/>
                                <w:sdtContent>
                                  <w:r w:rsidR="000358C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</w:t>
                                  </w:r>
                                  <w:r w:rsidR="00C87729">
                                    <w:rPr>
                                      <w:rFonts w:ascii="Times New Roman" w:hAnsi="Times New Roman" w:cs="Times New Roman"/>
                                    </w:rPr>
                                    <w:t>faith</w:t>
                                  </w:r>
                                  <w:r w:rsidR="007E2305">
                                    <w:rPr>
                                      <w:rFonts w:ascii="Times New Roman" w:hAnsi="Times New Roman" w:cs="Times New Roman"/>
                                    </w:rPr>
                                    <w:t>@gaslight-chilli.com</w:t>
                                  </w:r>
                                </w:sdtContent>
                              </w:sdt>
                              <w:r w:rsidR="000D772F">
                                <w:rPr>
                                  <w:rFonts w:ascii="Times New Roman" w:hAnsi="Times New Roman" w:cs="Times New Roman"/>
                                </w:rPr>
                                <w:br/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           </w:t>
                              </w:r>
                              <w:r w:rsidRPr="00647CE0">
                                <w:rPr>
                                  <w:rFonts w:ascii="Times New Roman" w:hAnsi="Times New Roman" w:cs="Times New Roman"/>
                                </w:rPr>
                                <w:t>information@gaslight-chilli.com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br/>
                                <w:t>Website:   www.gaslight-chilli.com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8102" y="1786"/>
                            <a:ext cx="32216" cy="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59C2B" w14:textId="203489B7" w:rsidR="00647CE0" w:rsidRPr="00647CE0" w:rsidRDefault="00E77A0C" w:rsidP="00647CE0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Lindy Lile, Broker</w:t>
                              </w:r>
                              <w:r w:rsidR="00213D67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/Owner</w:t>
                              </w:r>
                              <w:r w:rsidR="00647CE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br/>
                              </w:r>
                              <w:r w:rsidR="00213D67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507 Park Lane</w:t>
                              </w:r>
                              <w:r w:rsidR="00647CE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br/>
                                <w:t>Chillicothe, MO 64601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2" y="1177"/>
                            <a:ext cx="15904" cy="6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DC77D" id="Group 27" o:spid="_x0000_s1027" style="position:absolute;margin-left:-60.75pt;margin-top:375.4pt;width:587.85pt;height:157.95pt;z-index:251673600" coordsize="74660,20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">
                <v:rect id="Rectangle 12" o:spid="_x0000_s1028" style="position:absolute;left:735;width:72987;height:15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" fillcolor="#235189" strokecolor="#622423 [1605]" strokeweight="15pt">
                  <v:fill opacity="49087f" color2="#3b689f" o:opacity2="49087f" angle="180" colors="0 #235189;26870f #5887c0;1 #3b689f" focus="100%" type="gradient"/>
                  <v:stroke linestyle="thickBetweenThin" endcap="round"/>
                </v:rect>
                <v:shape id="Text Box 15" o:spid="_x0000_s1029" type="#_x0000_t202" style="position:absolute;top:16291;width:74660;height:3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034E84B5" w14:textId="77777777" w:rsidR="005840EA" w:rsidRPr="00647CE0" w:rsidRDefault="005840EA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647CE0">
                          <w:rPr>
                            <w:rFonts w:ascii="Times New Roman" w:hAnsi="Times New Roman" w:cs="Times New Roman"/>
                            <w:sz w:val="18"/>
                          </w:rPr>
                          <w:t>Listing broker does</w:t>
                        </w:r>
                        <w:r w:rsidR="00647CE0" w:rsidRPr="00647CE0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not guarantee the information d</w:t>
                        </w:r>
                        <w:r w:rsidRPr="00647CE0">
                          <w:rPr>
                            <w:rFonts w:ascii="Times New Roman" w:hAnsi="Times New Roman" w:cs="Times New Roman"/>
                            <w:sz w:val="18"/>
                          </w:rPr>
                          <w:t>escribing these properties. Parties are advised to verify the information through personal inspection.</w:t>
                        </w:r>
                        <w:r w:rsidR="00647CE0" w:rsidRPr="00647CE0">
                          <w:rPr>
                            <w:rFonts w:ascii="Times New Roman" w:hAnsi="Times New Roman" w:cs="Times New Roman"/>
                            <w:sz w:val="18"/>
                          </w:rPr>
                          <w:br/>
                        </w:r>
                      </w:p>
                      <w:p w14:paraId="7645B731" w14:textId="77777777" w:rsidR="005840EA" w:rsidRPr="005840EA" w:rsidRDefault="005840EA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rect id="Rectangle 16" o:spid="_x0000_s1030" style="position:absolute;left:2522;top:1576;width:10558;height:12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" strokecolor="black [3213]" strokeweight="2pt">
                  <v:fill r:id="rId10" o:title="" recolor="t" rotate="t" type="frame"/>
                  <v:shadow on="t" color="black" opacity="26213f" origin=".5" offset="-3pt,0"/>
                </v:rect>
                <v:shape id="Text Box 17" o:spid="_x0000_s1031" type="#_x0000_t202" style="position:absolute;left:14188;top:1681;width:19532;height:4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53DD1BAC" w14:textId="4D0A94F8" w:rsidR="00647CE0" w:rsidRPr="00647CE0" w:rsidRDefault="00C87729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Faith Keeney</w:t>
                        </w:r>
                        <w:r w:rsidR="008960CE">
                          <w:rPr>
                            <w:rFonts w:ascii="Times New Roman" w:hAnsi="Times New Roman" w:cs="Times New Roman"/>
                            <w:b/>
                          </w:rPr>
                          <w:br/>
                        </w:r>
                        <w:r w:rsidR="00647CE0">
                          <w:rPr>
                            <w:rFonts w:ascii="Times New Roman" w:hAnsi="Times New Roman" w:cs="Times New Roman"/>
                            <w:b/>
                          </w:rPr>
                          <w:t>Sales Professional</w:t>
                        </w:r>
                      </w:p>
                    </w:txbxContent>
                  </v:textbox>
                </v:shape>
                <v:shape id="Text Box 18" o:spid="_x0000_s1032" type="#_x0000_t202" style="position:absolute;left:14924;top:9143;width:24384;height:4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719AF018" w14:textId="3223511F" w:rsidR="00647CE0" w:rsidRPr="00647CE0" w:rsidRDefault="00647CE0" w:rsidP="00647CE0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Business: 660-646-1417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 xml:space="preserve">Cellular:   </w:t>
                        </w:r>
                        <w:sdt>
                          <w:sdtPr>
                            <w:rPr>
                              <w:rFonts w:ascii="Times New Roman" w:hAnsi="Times New Roman" w:cs="Times New Roman"/>
                            </w:rPr>
                            <w:id w:val="430163873"/>
                            <w:text/>
                          </w:sdtPr>
                          <w:sdtEndPr/>
                          <w:sdtContent>
                            <w:r w:rsidR="00C87729">
                              <w:rPr>
                                <w:rFonts w:ascii="Times New Roman" w:hAnsi="Times New Roman" w:cs="Times New Roman"/>
                              </w:rPr>
                              <w:t>660-247-3409</w:t>
                            </w:r>
                          </w:sdtContent>
                        </w:sdt>
                      </w:p>
                    </w:txbxContent>
                  </v:textbox>
                </v:shape>
                <v:shape id="Text Box 19" o:spid="_x0000_s1033" type="#_x0000_t202" style="position:absolute;left:38888;top:8303;width:3280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09A139E3" w14:textId="49C8C4BF" w:rsidR="00647CE0" w:rsidRPr="00647CE0" w:rsidRDefault="00647CE0" w:rsidP="00647CE0">
                        <w:pPr>
                          <w:tabs>
                            <w:tab w:val="left" w:pos="0"/>
                          </w:tabs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Email: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ab/>
                        </w:r>
                        <w:sdt>
                          <w:sdtPr>
                            <w:rPr>
                              <w:rFonts w:ascii="Times New Roman" w:hAnsi="Times New Roman" w:cs="Times New Roman"/>
                            </w:rPr>
                            <w:id w:val="-1467343656"/>
                            <w:text/>
                          </w:sdtPr>
                          <w:sdtEndPr/>
                          <w:sdtContent>
                            <w:r w:rsidR="000358C7"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  <w:r w:rsidR="00C87729">
                              <w:rPr>
                                <w:rFonts w:ascii="Times New Roman" w:hAnsi="Times New Roman" w:cs="Times New Roman"/>
                              </w:rPr>
                              <w:t>faith</w:t>
                            </w:r>
                            <w:r w:rsidR="007E2305">
                              <w:rPr>
                                <w:rFonts w:ascii="Times New Roman" w:hAnsi="Times New Roman" w:cs="Times New Roman"/>
                              </w:rPr>
                              <w:t>@gaslight-chilli.com</w:t>
                            </w:r>
                          </w:sdtContent>
                        </w:sdt>
                        <w:r w:rsidR="000D772F">
                          <w:rPr>
                            <w:rFonts w:ascii="Times New Roman" w:hAnsi="Times New Roman" w:cs="Times New Roman"/>
                          </w:rPr>
                          <w:br/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                </w:t>
                        </w:r>
                        <w:r w:rsidRPr="00647CE0">
                          <w:rPr>
                            <w:rFonts w:ascii="Times New Roman" w:hAnsi="Times New Roman" w:cs="Times New Roman"/>
                          </w:rPr>
                          <w:t>information@gaslight-chilli.com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br/>
                          <w:t>Website:   www.gaslight-chilli.com</w:t>
                        </w:r>
                      </w:p>
                    </w:txbxContent>
                  </v:textbox>
                </v:shape>
                <v:shape id="Text Box 20" o:spid="_x0000_s1034" type="#_x0000_t202" style="position:absolute;left:38102;top:1786;width:32216;height:6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06859C2B" w14:textId="203489B7" w:rsidR="00647CE0" w:rsidRPr="00647CE0" w:rsidRDefault="00E77A0C" w:rsidP="00647CE0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Lindy Lile, Broker</w:t>
                        </w:r>
                        <w:r w:rsidR="00213D67">
                          <w:rPr>
                            <w:rFonts w:ascii="Times New Roman" w:hAnsi="Times New Roman" w:cs="Times New Roman"/>
                            <w:b/>
                          </w:rPr>
                          <w:t>/Owner</w:t>
                        </w:r>
                        <w:r w:rsidR="00647CE0">
                          <w:rPr>
                            <w:rFonts w:ascii="Times New Roman" w:hAnsi="Times New Roman" w:cs="Times New Roman"/>
                            <w:b/>
                          </w:rPr>
                          <w:br/>
                        </w:r>
                        <w:r w:rsidR="00213D67">
                          <w:rPr>
                            <w:rFonts w:ascii="Times New Roman" w:hAnsi="Times New Roman" w:cs="Times New Roman"/>
                            <w:b/>
                          </w:rPr>
                          <w:t>507 Park Lane</w:t>
                        </w:r>
                        <w:r w:rsidR="00647CE0">
                          <w:rPr>
                            <w:rFonts w:ascii="Times New Roman" w:hAnsi="Times New Roman" w:cs="Times New Roman"/>
                            <w:b/>
                          </w:rPr>
                          <w:br/>
                          <w:t>Chillicothe, MO 64601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5" type="#_x0000_t75" style="position:absolute;left:56162;top:1177;width:15904;height:6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DAF707" wp14:editId="5155EAB8">
                <wp:simplePos x="0" y="0"/>
                <wp:positionH relativeFrom="column">
                  <wp:posOffset>-190500</wp:posOffset>
                </wp:positionH>
                <wp:positionV relativeFrom="paragraph">
                  <wp:posOffset>1481455</wp:posOffset>
                </wp:positionV>
                <wp:extent cx="6200775" cy="28194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0775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19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8"/>
                              <w:gridCol w:w="3150"/>
                              <w:gridCol w:w="1800"/>
                              <w:gridCol w:w="2430"/>
                            </w:tblGrid>
                            <w:tr w:rsidR="00A028C5" w:rsidRPr="006F40DB" w14:paraId="0F7FFF41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6FEF99BE" w14:textId="77777777" w:rsidR="00A453A2" w:rsidRPr="006F40DB" w:rsidRDefault="00A453A2" w:rsidP="000D7E6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F40DB">
                                    <w:rPr>
                                      <w:rFonts w:ascii="Times New Roman" w:hAnsi="Times New Roman" w:cs="Times New Roman"/>
                                    </w:rPr>
                                    <w:t>Area</w:t>
                                  </w:r>
                                  <w:r w:rsidR="00FB7ACC">
                                    <w:rPr>
                                      <w:rFonts w:ascii="Times New Roman" w:hAnsi="Times New Roman" w:cs="Times New Roman"/>
                                    </w:rPr>
                                    <w:t>:</w:t>
                                  </w:r>
                                  <w:r w:rsidR="008960CE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55EA011D" w14:textId="4F9BF4FF" w:rsidR="00A453A2" w:rsidRPr="00B87F60" w:rsidRDefault="007B2FC1" w:rsidP="005F511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Livingston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0D398F61" w14:textId="77777777" w:rsidR="00A453A2" w:rsidRPr="006F40DB" w:rsidRDefault="00164D5C" w:rsidP="000D7E6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Bathrooms: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743E278B" w14:textId="2D12B7B3" w:rsidR="00A453A2" w:rsidRPr="006F40DB" w:rsidRDefault="007B2FC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028C5" w:rsidRPr="006F40DB" w14:paraId="498867A6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3C70088D" w14:textId="77777777" w:rsidR="00A453A2" w:rsidRPr="006F40DB" w:rsidRDefault="00A453A2" w:rsidP="000D7E6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F40DB">
                                    <w:rPr>
                                      <w:rFonts w:ascii="Times New Roman" w:hAnsi="Times New Roman" w:cs="Times New Roman"/>
                                    </w:rPr>
                                    <w:t>Style:</w:t>
                                  </w:r>
                                  <w:r w:rsidR="000358C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3104DBF2" w14:textId="2B19CE89" w:rsidR="00A453A2" w:rsidRPr="00B87F60" w:rsidRDefault="007B2FC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Bungalow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22769AC6" w14:textId="77777777" w:rsidR="00A453A2" w:rsidRPr="006F40DB" w:rsidRDefault="00C734F1" w:rsidP="000D7E6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Bedrooms: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3B1C58D3" w14:textId="18151C90" w:rsidR="00A453A2" w:rsidRPr="006F40DB" w:rsidRDefault="007B2FC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028C5" w:rsidRPr="006F40DB" w14:paraId="37C9CAC5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10FD32B5" w14:textId="77777777" w:rsidR="00A453A2" w:rsidRPr="006F40DB" w:rsidRDefault="00A453A2" w:rsidP="000D7E6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F40DB">
                                    <w:rPr>
                                      <w:rFonts w:ascii="Times New Roman" w:hAnsi="Times New Roman" w:cs="Times New Roman"/>
                                    </w:rPr>
                                    <w:t>Stories: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5C8F16B4" w14:textId="61001872" w:rsidR="00A453A2" w:rsidRPr="00B87F60" w:rsidRDefault="007B2FC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7866E622" w14:textId="085204E8" w:rsidR="00A453A2" w:rsidRPr="006F40DB" w:rsidRDefault="007B2FC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Bedroom 1</w:t>
                                  </w:r>
                                  <w:r w:rsidR="00C734F1">
                                    <w:rPr>
                                      <w:rFonts w:ascii="Times New Roman" w:hAnsi="Times New Roman" w:cs="Times New Roman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1E979207" w14:textId="4C777289" w:rsidR="00A453A2" w:rsidRPr="006F40DB" w:rsidRDefault="007B2FC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Main</w:t>
                                  </w:r>
                                </w:p>
                              </w:tc>
                            </w:tr>
                            <w:tr w:rsidR="00A028C5" w:rsidRPr="006F40DB" w14:paraId="1BEC44C7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5374B232" w14:textId="77777777" w:rsidR="00A453A2" w:rsidRPr="006F40DB" w:rsidRDefault="00A453A2" w:rsidP="000D7E6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F40DB">
                                    <w:rPr>
                                      <w:rFonts w:ascii="Times New Roman" w:hAnsi="Times New Roman" w:cs="Times New Roman"/>
                                    </w:rPr>
                                    <w:t>Square Feet:</w:t>
                                  </w:r>
                                  <w:r w:rsidR="00931CF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3EE4FEB5" w14:textId="0FF96B42" w:rsidR="00A453A2" w:rsidRPr="00B87F60" w:rsidRDefault="007B2FC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939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720C37B9" w14:textId="77777777" w:rsidR="00A453A2" w:rsidRPr="006F40DB" w:rsidRDefault="00C734F1" w:rsidP="000D7E6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Bedroom 2: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59C2A978" w14:textId="640F884A" w:rsidR="00A453A2" w:rsidRPr="006F40DB" w:rsidRDefault="007B2FC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Main</w:t>
                                  </w:r>
                                </w:p>
                              </w:tc>
                            </w:tr>
                            <w:tr w:rsidR="00A028C5" w:rsidRPr="006F40DB" w14:paraId="1F89A2DC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52173426" w14:textId="77777777" w:rsidR="00A453A2" w:rsidRPr="006F40DB" w:rsidRDefault="00A453A2" w:rsidP="000D7E6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F40DB">
                                    <w:rPr>
                                      <w:rFonts w:ascii="Times New Roman" w:hAnsi="Times New Roman" w:cs="Times New Roman"/>
                                    </w:rPr>
                                    <w:t>Lot Size:</w:t>
                                  </w:r>
                                  <w:r w:rsidR="007E230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5F3875F0" w14:textId="727426CA" w:rsidR="00A453A2" w:rsidRPr="00B87F60" w:rsidRDefault="007B2FC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51 x 137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141153C1" w14:textId="6D011801" w:rsidR="00A453A2" w:rsidRPr="006F40DB" w:rsidRDefault="00A453A2" w:rsidP="001A023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77C6C53D" w14:textId="7BC93EA6" w:rsidR="00A453A2" w:rsidRPr="006F40DB" w:rsidRDefault="00A453A2" w:rsidP="00182C8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A028C5" w:rsidRPr="006F40DB" w14:paraId="15244DDE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7E398266" w14:textId="77777777" w:rsidR="00A453A2" w:rsidRPr="006F40DB" w:rsidRDefault="00A453A2" w:rsidP="000D7E6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F40DB">
                                    <w:rPr>
                                      <w:rFonts w:ascii="Times New Roman" w:hAnsi="Times New Roman" w:cs="Times New Roman"/>
                                    </w:rPr>
                                    <w:t>Year Built: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7F4C70E5" w14:textId="56C7533A" w:rsidR="00A453A2" w:rsidRPr="00B87F60" w:rsidRDefault="007B2FC1" w:rsidP="00182C8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1920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32940C7C" w14:textId="3611338F" w:rsidR="00A453A2" w:rsidRPr="006F40DB" w:rsidRDefault="00ED1E8C" w:rsidP="000D7E6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Bathroom</w:t>
                                  </w:r>
                                  <w:r w:rsidR="00C734F1">
                                    <w:rPr>
                                      <w:rFonts w:ascii="Times New Roman" w:hAnsi="Times New Roman" w:cs="Times New Roman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74AFBE4C" w14:textId="5BA89757" w:rsidR="00A453A2" w:rsidRPr="006F40DB" w:rsidRDefault="007B2FC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Main</w:t>
                                  </w:r>
                                </w:p>
                              </w:tc>
                            </w:tr>
                            <w:tr w:rsidR="00A028C5" w:rsidRPr="006F40DB" w14:paraId="7968DD33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2CCBF2A0" w14:textId="77777777" w:rsidR="00A453A2" w:rsidRPr="006F40DB" w:rsidRDefault="00A453A2" w:rsidP="000D7E6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F40DB">
                                    <w:rPr>
                                      <w:rFonts w:ascii="Times New Roman" w:hAnsi="Times New Roman" w:cs="Times New Roman"/>
                                    </w:rPr>
                                    <w:t>Taxes</w:t>
                                  </w:r>
                                  <w:r w:rsidR="009B22AE">
                                    <w:rPr>
                                      <w:rFonts w:ascii="Times New Roman" w:hAnsi="Times New Roman" w:cs="Times New Roman"/>
                                    </w:rPr>
                                    <w:t>:</w:t>
                                  </w:r>
                                  <w:r w:rsidR="00931CF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2727A7B6" w14:textId="5572B66B" w:rsidR="00A453A2" w:rsidRPr="00B87F60" w:rsidRDefault="007B2FC1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$219.26 – 2021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3759C4D0" w14:textId="52D41F25" w:rsidR="00A453A2" w:rsidRPr="006F40DB" w:rsidRDefault="00A453A2" w:rsidP="00182C8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09E03549" w14:textId="1DDEAFE8" w:rsidR="00A453A2" w:rsidRPr="006F40DB" w:rsidRDefault="00A453A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F42FFA" w:rsidRPr="006F40DB" w14:paraId="4D02AB37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46FAE9C2" w14:textId="1A24F638" w:rsidR="00F42FFA" w:rsidRPr="006F40DB" w:rsidRDefault="007B2FC1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Garage:</w:t>
                                  </w:r>
                                  <w:r w:rsidR="00F42FF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22E6979D" w14:textId="182C9B2D" w:rsidR="00F42FFA" w:rsidRPr="00B87F60" w:rsidRDefault="007B2FC1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Detached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0353173D" w14:textId="2B31F34D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Kitchen: 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25AF314A" w14:textId="4042B53B" w:rsidR="00F42FFA" w:rsidRPr="006F40DB" w:rsidRDefault="007B2FC1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Main</w:t>
                                  </w:r>
                                </w:p>
                              </w:tc>
                            </w:tr>
                            <w:tr w:rsidR="00F42FFA" w:rsidRPr="006F40DB" w14:paraId="1F75978F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7A6F4AD2" w14:textId="77777777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F40DB">
                                    <w:rPr>
                                      <w:rFonts w:ascii="Times New Roman" w:hAnsi="Times New Roman" w:cs="Times New Roman"/>
                                    </w:rPr>
                                    <w:t>Exterior: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1A96656F" w14:textId="7ADE6966" w:rsidR="00F42FFA" w:rsidRPr="00B87F60" w:rsidRDefault="007B2FC1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</w:t>
                                  </w:r>
                                  <w:r w:rsidR="00631F25">
                                    <w:rPr>
                                      <w:rFonts w:ascii="Times New Roman" w:hAnsi="Times New Roman" w:cs="Times New Roman"/>
                                    </w:rPr>
                                    <w:t>luminum Siding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16BE12A4" w14:textId="364F9C6D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Family room: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14DDE3B7" w14:textId="4934ECF7" w:rsidR="00F42FFA" w:rsidRPr="006F40DB" w:rsidRDefault="00631F25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Main</w:t>
                                  </w:r>
                                </w:p>
                              </w:tc>
                            </w:tr>
                            <w:tr w:rsidR="00F42FFA" w:rsidRPr="006F40DB" w14:paraId="591322F6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7D4405A3" w14:textId="77777777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F40DB">
                                    <w:rPr>
                                      <w:rFonts w:ascii="Times New Roman" w:hAnsi="Times New Roman" w:cs="Times New Roman"/>
                                    </w:rPr>
                                    <w:t>Roof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: 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3599435D" w14:textId="51FED456" w:rsidR="00F42FFA" w:rsidRPr="00B87F60" w:rsidRDefault="00631F25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Asphalt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53BA1815" w14:textId="45D6348E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Laundry: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253ABA8B" w14:textId="34232F85" w:rsidR="00F42FFA" w:rsidRPr="006F40DB" w:rsidRDefault="00631F25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Main</w:t>
                                  </w:r>
                                </w:p>
                              </w:tc>
                            </w:tr>
                            <w:tr w:rsidR="00F42FFA" w:rsidRPr="006F40DB" w14:paraId="2B4B394C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4E31279C" w14:textId="77777777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F40DB">
                                    <w:rPr>
                                      <w:rFonts w:ascii="Times New Roman" w:hAnsi="Times New Roman" w:cs="Times New Roman"/>
                                    </w:rPr>
                                    <w:t>Heating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: 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4EC96942" w14:textId="3EA1AB49" w:rsidR="00F42FFA" w:rsidRPr="00B87F60" w:rsidRDefault="00631F25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Gas Stove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1FD7DDCC" w14:textId="5B34F1F9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3764A643" w14:textId="679CB583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F42FFA" w:rsidRPr="006F40DB" w14:paraId="520A05B4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7FE1F418" w14:textId="77777777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F40DB">
                                    <w:rPr>
                                      <w:rFonts w:ascii="Times New Roman" w:hAnsi="Times New Roman" w:cs="Times New Roman"/>
                                    </w:rPr>
                                    <w:t>Air Conditioning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: 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1A5E349B" w14:textId="553BE6BB" w:rsidR="00F42FFA" w:rsidRPr="00B87F60" w:rsidRDefault="00631F25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Window Unit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2B14E9C3" w14:textId="77777777" w:rsidR="00F42FFA" w:rsidRPr="003F1752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14:paraId="5C58B44E" w14:textId="77777777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F42FFA" w:rsidRPr="006F40DB" w14:paraId="4EAC0673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65899D69" w14:textId="77777777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F40DB">
                                    <w:rPr>
                                      <w:rFonts w:ascii="Times New Roman" w:hAnsi="Times New Roman" w:cs="Times New Roman"/>
                                    </w:rPr>
                                    <w:t>Utility Avg: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6B68A8DF" w14:textId="760F75B6" w:rsidR="00F42FFA" w:rsidRPr="00B87F60" w:rsidRDefault="00631F25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30" w:type="dxa"/>
                                  <w:gridSpan w:val="2"/>
                                  <w:vMerge w:val="restart"/>
                                </w:tcPr>
                                <w:p w14:paraId="16CA7015" w14:textId="02FB30F5" w:rsidR="00ED1E8C" w:rsidRDefault="00ED1E8C" w:rsidP="00ED1E8C"/>
                                <w:p w14:paraId="2E59CDD9" w14:textId="77777777" w:rsidR="00631F25" w:rsidRDefault="00631F25" w:rsidP="00ED1E8C">
                                  <w:r>
                                    <w:t>Motivated Seller! Investment Property!</w:t>
                                  </w:r>
                                </w:p>
                                <w:p w14:paraId="7991E27E" w14:textId="564EF6AA" w:rsidR="00631F25" w:rsidRDefault="00631F25" w:rsidP="00ED1E8C">
                                  <w:r>
                                    <w:t xml:space="preserve"> 18 x 26 shop with electricity. Off street parking accessible from alley.</w:t>
                                  </w:r>
                                </w:p>
                                <w:p w14:paraId="29236A26" w14:textId="55103280" w:rsidR="00F42FFA" w:rsidRPr="00F42FFA" w:rsidRDefault="00F42FFA" w:rsidP="00ED1E8C">
                                  <w:pPr>
                                    <w:rPr>
                                      <w:rFonts w:ascii="Times New Roman" w:hAnsi="Times New Roman" w:cs="Times New Roman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42FFA" w:rsidRPr="006F40DB" w14:paraId="171811FC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38805108" w14:textId="77777777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F40DB">
                                    <w:rPr>
                                      <w:rFonts w:ascii="Times New Roman" w:hAnsi="Times New Roman" w:cs="Times New Roman"/>
                                    </w:rPr>
                                    <w:t>Fireplace(s):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2DB15EEC" w14:textId="4A23C8E5" w:rsidR="00F42FFA" w:rsidRPr="00B87F60" w:rsidRDefault="00631F25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30" w:type="dxa"/>
                                  <w:gridSpan w:val="2"/>
                                  <w:vMerge/>
                                </w:tcPr>
                                <w:p w14:paraId="0893545C" w14:textId="77777777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F42FFA" w:rsidRPr="006F40DB" w14:paraId="2A49649B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1176ABBE" w14:textId="77777777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Basement:</w:t>
                                  </w: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10A75E89" w14:textId="5B2DB164" w:rsidR="00F42FFA" w:rsidRPr="00B87F60" w:rsidRDefault="00631F25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4230" w:type="dxa"/>
                                  <w:gridSpan w:val="2"/>
                                  <w:vMerge/>
                                </w:tcPr>
                                <w:p w14:paraId="7FE25E52" w14:textId="77777777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F42FFA" w:rsidRPr="006F40DB" w14:paraId="14E45F2F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5CA548AD" w14:textId="77777777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4BE201CB" w14:textId="77777777" w:rsidR="00F42FFA" w:rsidRPr="00B87F60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0" w:type="dxa"/>
                                  <w:gridSpan w:val="2"/>
                                  <w:vMerge/>
                                </w:tcPr>
                                <w:p w14:paraId="386BA6A2" w14:textId="77777777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F42FFA" w:rsidRPr="006F40DB" w14:paraId="01EDBED3" w14:textId="77777777" w:rsidTr="00C734F1">
                              <w:trPr>
                                <w:trHeight w:val="20"/>
                              </w:trPr>
                              <w:tc>
                                <w:tcPr>
                                  <w:tcW w:w="1818" w:type="dxa"/>
                                </w:tcPr>
                                <w:p w14:paraId="182448BF" w14:textId="77777777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0" w:type="dxa"/>
                                </w:tcPr>
                                <w:p w14:paraId="4307837B" w14:textId="77777777" w:rsidR="00F42FFA" w:rsidRPr="00B87F60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0" w:type="dxa"/>
                                  <w:gridSpan w:val="2"/>
                                  <w:vMerge/>
                                </w:tcPr>
                                <w:p w14:paraId="124BD316" w14:textId="77777777" w:rsidR="00F42FFA" w:rsidRPr="006F40DB" w:rsidRDefault="00F42FFA" w:rsidP="00F42F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BE513D" w14:textId="77777777" w:rsidR="00A453A2" w:rsidRDefault="00A453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AF707" id="Text Box 25" o:spid="_x0000_s1036" type="#_x0000_t202" style="position:absolute;margin-left:-15pt;margin-top:116.65pt;width:488.25pt;height:22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" filled="f" stroked="f" strokeweight=".5pt">
                <v:textbox>
                  <w:txbxContent>
                    <w:tbl>
                      <w:tblPr>
                        <w:tblStyle w:val="TableGrid"/>
                        <w:tblW w:w="919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8"/>
                        <w:gridCol w:w="3150"/>
                        <w:gridCol w:w="1800"/>
                        <w:gridCol w:w="2430"/>
                      </w:tblGrid>
                      <w:tr w:rsidR="00A028C5" w:rsidRPr="006F40DB" w14:paraId="0F7FFF41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6FEF99BE" w14:textId="77777777" w:rsidR="00A453A2" w:rsidRPr="006F40DB" w:rsidRDefault="00A453A2" w:rsidP="000D7E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40DB">
                              <w:rPr>
                                <w:rFonts w:ascii="Times New Roman" w:hAnsi="Times New Roman" w:cs="Times New Roman"/>
                              </w:rPr>
                              <w:t>Area</w:t>
                            </w:r>
                            <w:r w:rsidR="00FB7ACC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8960C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14:paraId="55EA011D" w14:textId="4F9BF4FF" w:rsidR="00A453A2" w:rsidRPr="00B87F60" w:rsidRDefault="007B2FC1" w:rsidP="005F511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Livingston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0D398F61" w14:textId="77777777" w:rsidR="00A453A2" w:rsidRPr="006F40DB" w:rsidRDefault="00164D5C" w:rsidP="000D7E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Bathrooms: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14:paraId="743E278B" w14:textId="2D12B7B3" w:rsidR="00A453A2" w:rsidRPr="006F40DB" w:rsidRDefault="007B2FC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c>
                      </w:tr>
                      <w:tr w:rsidR="00A028C5" w:rsidRPr="006F40DB" w14:paraId="498867A6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3C70088D" w14:textId="77777777" w:rsidR="00A453A2" w:rsidRPr="006F40DB" w:rsidRDefault="00A453A2" w:rsidP="000D7E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40DB">
                              <w:rPr>
                                <w:rFonts w:ascii="Times New Roman" w:hAnsi="Times New Roman" w:cs="Times New Roman"/>
                              </w:rPr>
                              <w:t>Style:</w:t>
                            </w:r>
                            <w:r w:rsidR="000358C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14:paraId="3104DBF2" w14:textId="2B19CE89" w:rsidR="00A453A2" w:rsidRPr="00B87F60" w:rsidRDefault="007B2FC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Bungalow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22769AC6" w14:textId="77777777" w:rsidR="00A453A2" w:rsidRPr="006F40DB" w:rsidRDefault="00C734F1" w:rsidP="000D7E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Bedrooms: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14:paraId="3B1C58D3" w14:textId="18151C90" w:rsidR="00A453A2" w:rsidRPr="006F40DB" w:rsidRDefault="007B2FC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c>
                      </w:tr>
                      <w:tr w:rsidR="00A028C5" w:rsidRPr="006F40DB" w14:paraId="37C9CAC5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10FD32B5" w14:textId="77777777" w:rsidR="00A453A2" w:rsidRPr="006F40DB" w:rsidRDefault="00A453A2" w:rsidP="000D7E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40DB">
                              <w:rPr>
                                <w:rFonts w:ascii="Times New Roman" w:hAnsi="Times New Roman" w:cs="Times New Roman"/>
                              </w:rPr>
                              <w:t>Stories: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14:paraId="5C8F16B4" w14:textId="61001872" w:rsidR="00A453A2" w:rsidRPr="00B87F60" w:rsidRDefault="007B2FC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7866E622" w14:textId="085204E8" w:rsidR="00A453A2" w:rsidRPr="006F40DB" w:rsidRDefault="007B2FC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Bedroom 1</w:t>
                            </w:r>
                            <w:r w:rsidR="00C734F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14:paraId="1E979207" w14:textId="4C777289" w:rsidR="00A453A2" w:rsidRPr="006F40DB" w:rsidRDefault="007B2FC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Main</w:t>
                            </w:r>
                          </w:p>
                        </w:tc>
                      </w:tr>
                      <w:tr w:rsidR="00A028C5" w:rsidRPr="006F40DB" w14:paraId="1BEC44C7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5374B232" w14:textId="77777777" w:rsidR="00A453A2" w:rsidRPr="006F40DB" w:rsidRDefault="00A453A2" w:rsidP="000D7E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40DB">
                              <w:rPr>
                                <w:rFonts w:ascii="Times New Roman" w:hAnsi="Times New Roman" w:cs="Times New Roman"/>
                              </w:rPr>
                              <w:t>Square Feet:</w:t>
                            </w:r>
                            <w:r w:rsidR="00931CF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14:paraId="3EE4FEB5" w14:textId="0FF96B42" w:rsidR="00A453A2" w:rsidRPr="00B87F60" w:rsidRDefault="007B2FC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939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720C37B9" w14:textId="77777777" w:rsidR="00A453A2" w:rsidRPr="006F40DB" w:rsidRDefault="00C734F1" w:rsidP="000D7E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Bedroom 2: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14:paraId="59C2A978" w14:textId="640F884A" w:rsidR="00A453A2" w:rsidRPr="006F40DB" w:rsidRDefault="007B2FC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Main</w:t>
                            </w:r>
                          </w:p>
                        </w:tc>
                      </w:tr>
                      <w:tr w:rsidR="00A028C5" w:rsidRPr="006F40DB" w14:paraId="1F89A2DC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52173426" w14:textId="77777777" w:rsidR="00A453A2" w:rsidRPr="006F40DB" w:rsidRDefault="00A453A2" w:rsidP="000D7E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40DB">
                              <w:rPr>
                                <w:rFonts w:ascii="Times New Roman" w:hAnsi="Times New Roman" w:cs="Times New Roman"/>
                              </w:rPr>
                              <w:t>Lot Size:</w:t>
                            </w:r>
                            <w:r w:rsidR="007E230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14:paraId="5F3875F0" w14:textId="727426CA" w:rsidR="00A453A2" w:rsidRPr="00B87F60" w:rsidRDefault="007B2FC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51 x 137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141153C1" w14:textId="6D011801" w:rsidR="00A453A2" w:rsidRPr="006F40DB" w:rsidRDefault="00A453A2" w:rsidP="001A023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14:paraId="77C6C53D" w14:textId="7BC93EA6" w:rsidR="00A453A2" w:rsidRPr="006F40DB" w:rsidRDefault="00A453A2" w:rsidP="00182C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A028C5" w:rsidRPr="006F40DB" w14:paraId="15244DDE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7E398266" w14:textId="77777777" w:rsidR="00A453A2" w:rsidRPr="006F40DB" w:rsidRDefault="00A453A2" w:rsidP="000D7E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40DB">
                              <w:rPr>
                                <w:rFonts w:ascii="Times New Roman" w:hAnsi="Times New Roman" w:cs="Times New Roman"/>
                              </w:rPr>
                              <w:t>Year Built: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14:paraId="7F4C70E5" w14:textId="56C7533A" w:rsidR="00A453A2" w:rsidRPr="00B87F60" w:rsidRDefault="007B2FC1" w:rsidP="00182C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1920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32940C7C" w14:textId="3611338F" w:rsidR="00A453A2" w:rsidRPr="006F40DB" w:rsidRDefault="00ED1E8C" w:rsidP="000D7E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Bathroom</w:t>
                            </w:r>
                            <w:r w:rsidR="00C734F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14:paraId="74AFBE4C" w14:textId="5BA89757" w:rsidR="00A453A2" w:rsidRPr="006F40DB" w:rsidRDefault="007B2FC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Main</w:t>
                            </w:r>
                          </w:p>
                        </w:tc>
                      </w:tr>
                      <w:tr w:rsidR="00A028C5" w:rsidRPr="006F40DB" w14:paraId="7968DD33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2CCBF2A0" w14:textId="77777777" w:rsidR="00A453A2" w:rsidRPr="006F40DB" w:rsidRDefault="00A453A2" w:rsidP="000D7E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40DB">
                              <w:rPr>
                                <w:rFonts w:ascii="Times New Roman" w:hAnsi="Times New Roman" w:cs="Times New Roman"/>
                              </w:rPr>
                              <w:t>Taxes</w:t>
                            </w:r>
                            <w:r w:rsidR="009B22AE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931CF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14:paraId="2727A7B6" w14:textId="5572B66B" w:rsidR="00A453A2" w:rsidRPr="00B87F60" w:rsidRDefault="007B2FC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$219.26 – 2021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3759C4D0" w14:textId="52D41F25" w:rsidR="00A453A2" w:rsidRPr="006F40DB" w:rsidRDefault="00A453A2" w:rsidP="00182C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14:paraId="09E03549" w14:textId="1DDEAFE8" w:rsidR="00A453A2" w:rsidRPr="006F40DB" w:rsidRDefault="00A453A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F42FFA" w:rsidRPr="006F40DB" w14:paraId="4D02AB37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46FAE9C2" w14:textId="1A24F638" w:rsidR="00F42FFA" w:rsidRPr="006F40DB" w:rsidRDefault="007B2FC1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Garage:</w:t>
                            </w:r>
                            <w:r w:rsidR="00F42FFA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14:paraId="22E6979D" w14:textId="182C9B2D" w:rsidR="00F42FFA" w:rsidRPr="00B87F60" w:rsidRDefault="007B2FC1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Detached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0353173D" w14:textId="2B31F34D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Kitchen: 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14:paraId="25AF314A" w14:textId="4042B53B" w:rsidR="00F42FFA" w:rsidRPr="006F40DB" w:rsidRDefault="007B2FC1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Main</w:t>
                            </w:r>
                          </w:p>
                        </w:tc>
                      </w:tr>
                      <w:tr w:rsidR="00F42FFA" w:rsidRPr="006F40DB" w14:paraId="1F75978F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7A6F4AD2" w14:textId="77777777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40DB">
                              <w:rPr>
                                <w:rFonts w:ascii="Times New Roman" w:hAnsi="Times New Roman" w:cs="Times New Roman"/>
                              </w:rPr>
                              <w:t>Exterior: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14:paraId="1A96656F" w14:textId="7ADE6966" w:rsidR="00F42FFA" w:rsidRPr="00B87F60" w:rsidRDefault="007B2FC1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="00631F25">
                              <w:rPr>
                                <w:rFonts w:ascii="Times New Roman" w:hAnsi="Times New Roman" w:cs="Times New Roman"/>
                              </w:rPr>
                              <w:t>luminum Siding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16BE12A4" w14:textId="364F9C6D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Family room: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14:paraId="14DDE3B7" w14:textId="4934ECF7" w:rsidR="00F42FFA" w:rsidRPr="006F40DB" w:rsidRDefault="00631F25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Main</w:t>
                            </w:r>
                          </w:p>
                        </w:tc>
                      </w:tr>
                      <w:tr w:rsidR="00F42FFA" w:rsidRPr="006F40DB" w14:paraId="591322F6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7D4405A3" w14:textId="77777777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40DB">
                              <w:rPr>
                                <w:rFonts w:ascii="Times New Roman" w:hAnsi="Times New Roman" w:cs="Times New Roman"/>
                              </w:rPr>
                              <w:t>Roof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14:paraId="3599435D" w14:textId="51FED456" w:rsidR="00F42FFA" w:rsidRPr="00B87F60" w:rsidRDefault="00631F25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Asphalt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53BA1815" w14:textId="45D6348E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Laundry: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14:paraId="253ABA8B" w14:textId="34232F85" w:rsidR="00F42FFA" w:rsidRPr="006F40DB" w:rsidRDefault="00631F25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Main</w:t>
                            </w:r>
                          </w:p>
                        </w:tc>
                      </w:tr>
                      <w:tr w:rsidR="00F42FFA" w:rsidRPr="006F40DB" w14:paraId="2B4B394C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4E31279C" w14:textId="77777777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40DB">
                              <w:rPr>
                                <w:rFonts w:ascii="Times New Roman" w:hAnsi="Times New Roman" w:cs="Times New Roman"/>
                              </w:rPr>
                              <w:t>Heating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14:paraId="4EC96942" w14:textId="3EA1AB49" w:rsidR="00F42FFA" w:rsidRPr="00B87F60" w:rsidRDefault="00631F25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Gas Stove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1FD7DDCC" w14:textId="5B34F1F9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14:paraId="3764A643" w14:textId="679CB583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F42FFA" w:rsidRPr="006F40DB" w14:paraId="520A05B4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7FE1F418" w14:textId="77777777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40DB">
                              <w:rPr>
                                <w:rFonts w:ascii="Times New Roman" w:hAnsi="Times New Roman" w:cs="Times New Roman"/>
                              </w:rPr>
                              <w:t>Air Conditioning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14:paraId="1A5E349B" w14:textId="553BE6BB" w:rsidR="00F42FFA" w:rsidRPr="00B87F60" w:rsidRDefault="00631F25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Window Unit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2B14E9C3" w14:textId="77777777" w:rsidR="00F42FFA" w:rsidRPr="003F1752" w:rsidRDefault="00F42FFA" w:rsidP="00F42FF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14:paraId="5C58B44E" w14:textId="77777777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F42FFA" w:rsidRPr="006F40DB" w14:paraId="4EAC0673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65899D69" w14:textId="77777777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40DB">
                              <w:rPr>
                                <w:rFonts w:ascii="Times New Roman" w:hAnsi="Times New Roman" w:cs="Times New Roman"/>
                              </w:rPr>
                              <w:t>Utility Avg: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14:paraId="6B68A8DF" w14:textId="760F75B6" w:rsidR="00F42FFA" w:rsidRPr="00B87F60" w:rsidRDefault="00631F25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30" w:type="dxa"/>
                            <w:gridSpan w:val="2"/>
                            <w:vMerge w:val="restart"/>
                          </w:tcPr>
                          <w:p w14:paraId="16CA7015" w14:textId="02FB30F5" w:rsidR="00ED1E8C" w:rsidRDefault="00ED1E8C" w:rsidP="00ED1E8C"/>
                          <w:p w14:paraId="2E59CDD9" w14:textId="77777777" w:rsidR="00631F25" w:rsidRDefault="00631F25" w:rsidP="00ED1E8C">
                            <w:r>
                              <w:t>Motivated Seller! Investment Property!</w:t>
                            </w:r>
                          </w:p>
                          <w:p w14:paraId="7991E27E" w14:textId="564EF6AA" w:rsidR="00631F25" w:rsidRDefault="00631F25" w:rsidP="00ED1E8C">
                            <w:r>
                              <w:t xml:space="preserve"> 18 x 26 shop with electricity. Off street parking accessible from alley.</w:t>
                            </w:r>
                          </w:p>
                          <w:p w14:paraId="29236A26" w14:textId="55103280" w:rsidR="00F42FFA" w:rsidRPr="00F42FFA" w:rsidRDefault="00F42FFA" w:rsidP="00ED1E8C">
                            <w:pPr>
                              <w:rPr>
                                <w:rFonts w:ascii="Times New Roman" w:hAnsi="Times New Roman" w:cs="Times New Roman"/>
                                <w:szCs w:val="18"/>
                              </w:rPr>
                            </w:pPr>
                          </w:p>
                        </w:tc>
                      </w:tr>
                      <w:tr w:rsidR="00F42FFA" w:rsidRPr="006F40DB" w14:paraId="171811FC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38805108" w14:textId="77777777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F40DB">
                              <w:rPr>
                                <w:rFonts w:ascii="Times New Roman" w:hAnsi="Times New Roman" w:cs="Times New Roman"/>
                              </w:rPr>
                              <w:t>Fireplace(s):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14:paraId="2DB15EEC" w14:textId="4A23C8E5" w:rsidR="00F42FFA" w:rsidRPr="00B87F60" w:rsidRDefault="00631F25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30" w:type="dxa"/>
                            <w:gridSpan w:val="2"/>
                            <w:vMerge/>
                          </w:tcPr>
                          <w:p w14:paraId="0893545C" w14:textId="77777777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F42FFA" w:rsidRPr="006F40DB" w14:paraId="2A49649B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1176ABBE" w14:textId="77777777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Basement:</w:t>
                            </w:r>
                          </w:p>
                        </w:tc>
                        <w:tc>
                          <w:tcPr>
                            <w:tcW w:w="3150" w:type="dxa"/>
                          </w:tcPr>
                          <w:p w14:paraId="10A75E89" w14:textId="5B2DB164" w:rsidR="00F42FFA" w:rsidRPr="00B87F60" w:rsidRDefault="00631F25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4230" w:type="dxa"/>
                            <w:gridSpan w:val="2"/>
                            <w:vMerge/>
                          </w:tcPr>
                          <w:p w14:paraId="7FE25E52" w14:textId="77777777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F42FFA" w:rsidRPr="006F40DB" w14:paraId="14E45F2F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5CA548AD" w14:textId="77777777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150" w:type="dxa"/>
                          </w:tcPr>
                          <w:p w14:paraId="4BE201CB" w14:textId="77777777" w:rsidR="00F42FFA" w:rsidRPr="00B87F60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230" w:type="dxa"/>
                            <w:gridSpan w:val="2"/>
                            <w:vMerge/>
                          </w:tcPr>
                          <w:p w14:paraId="386BA6A2" w14:textId="77777777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F42FFA" w:rsidRPr="006F40DB" w14:paraId="01EDBED3" w14:textId="77777777" w:rsidTr="00C734F1">
                        <w:trPr>
                          <w:trHeight w:val="20"/>
                        </w:trPr>
                        <w:tc>
                          <w:tcPr>
                            <w:tcW w:w="1818" w:type="dxa"/>
                          </w:tcPr>
                          <w:p w14:paraId="182448BF" w14:textId="77777777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150" w:type="dxa"/>
                          </w:tcPr>
                          <w:p w14:paraId="4307837B" w14:textId="77777777" w:rsidR="00F42FFA" w:rsidRPr="00B87F60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230" w:type="dxa"/>
                            <w:gridSpan w:val="2"/>
                            <w:vMerge/>
                          </w:tcPr>
                          <w:p w14:paraId="124BD316" w14:textId="77777777" w:rsidR="00F42FFA" w:rsidRPr="006F40DB" w:rsidRDefault="00F42FFA" w:rsidP="00F42F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</w:tbl>
                    <w:p w14:paraId="18BE513D" w14:textId="77777777" w:rsidR="00A453A2" w:rsidRDefault="00A453A2"/>
                  </w:txbxContent>
                </v:textbox>
              </v:shape>
            </w:pict>
          </mc:Fallback>
        </mc:AlternateContent>
      </w:r>
      <w:r w:rsidR="008B124A">
        <w:rPr>
          <w:noProof/>
        </w:rPr>
        <w:drawing>
          <wp:anchor distT="0" distB="0" distL="114300" distR="114300" simplePos="0" relativeHeight="251656190" behindDoc="1" locked="0" layoutInCell="1" allowOverlap="1" wp14:anchorId="6F43A19B" wp14:editId="109B9DE3">
            <wp:simplePos x="0" y="0"/>
            <wp:positionH relativeFrom="column">
              <wp:posOffset>3980815</wp:posOffset>
            </wp:positionH>
            <wp:positionV relativeFrom="paragraph">
              <wp:posOffset>4885055</wp:posOffset>
            </wp:positionV>
            <wp:extent cx="2593975" cy="162306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0-01.JPG"/>
                    <pic:cNvPicPr/>
                  </pic:nvPicPr>
                  <pic:blipFill rotWithShape="1"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4375" b="81250" l="625" r="94844">
                                  <a14:foregroundMark x1="18906" y1="54792" x2="12656" y2="52292"/>
                                </a14:backgroundRemoval>
                              </a14:imgEffect>
                              <a14:imgEffect>
                                <a14:artisticPhotocopy trans="54000" detail="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0" b="10124"/>
                    <a:stretch/>
                  </pic:blipFill>
                  <pic:spPr bwMode="auto">
                    <a:xfrm flipH="1">
                      <a:off x="0" y="0"/>
                      <a:ext cx="2593975" cy="162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04DA91" wp14:editId="02FB5208">
                <wp:simplePos x="0" y="0"/>
                <wp:positionH relativeFrom="column">
                  <wp:posOffset>-189865</wp:posOffset>
                </wp:positionH>
                <wp:positionV relativeFrom="paragraph">
                  <wp:posOffset>1202055</wp:posOffset>
                </wp:positionV>
                <wp:extent cx="6602730" cy="58610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273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34"/>
                              <w:gridCol w:w="4247"/>
                              <w:gridCol w:w="2834"/>
                            </w:tblGrid>
                            <w:tr w:rsidR="00A453A2" w:rsidRPr="00A453A2" w14:paraId="457DEA6A" w14:textId="77777777" w:rsidTr="00182C89">
                              <w:trPr>
                                <w:trHeight w:val="270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  <w:vAlign w:val="bottom"/>
                                </w:tcPr>
                                <w:p w14:paraId="0EA924D9" w14:textId="7AA00BD6" w:rsidR="00A453A2" w:rsidRPr="00A453A2" w:rsidRDefault="007B2FC1" w:rsidP="007E230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8015/29296</w:t>
                                  </w:r>
                                </w:p>
                              </w:tc>
                              <w:tc>
                                <w:tcPr>
                                  <w:tcW w:w="4320" w:type="dxa"/>
                                  <w:shd w:val="clear" w:color="auto" w:fill="auto"/>
                                  <w:vAlign w:val="bottom"/>
                                </w:tcPr>
                                <w:p w14:paraId="09F761E4" w14:textId="3F5E95E7" w:rsidR="00C947B1" w:rsidRPr="00A453A2" w:rsidRDefault="007B2FC1" w:rsidP="00C947B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503 Bridge St. Chillicothe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shd w:val="clear" w:color="auto" w:fill="auto"/>
                                  <w:vAlign w:val="bottom"/>
                                </w:tcPr>
                                <w:p w14:paraId="72731F1F" w14:textId="5B5807E2" w:rsidR="00A453A2" w:rsidRPr="00A453A2" w:rsidRDefault="00C947B1" w:rsidP="00BB4E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$</w:t>
                                  </w:r>
                                  <w:r w:rsidR="007B2FC1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39,900</w:t>
                                  </w:r>
                                </w:p>
                              </w:tc>
                            </w:tr>
                          </w:tbl>
                          <w:p w14:paraId="0A96AB9E" w14:textId="77777777" w:rsidR="00A453A2" w:rsidRDefault="00A453A2" w:rsidP="00A453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4DA91" id="Text Box 24" o:spid="_x0000_s1037" type="#_x0000_t202" style="position:absolute;margin-left:-14.95pt;margin-top:94.65pt;width:519.9pt;height:4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34"/>
                        <w:gridCol w:w="4247"/>
                        <w:gridCol w:w="2834"/>
                      </w:tblGrid>
                      <w:tr w:rsidR="00A453A2" w:rsidRPr="00A453A2" w14:paraId="457DEA6A" w14:textId="77777777" w:rsidTr="00182C89">
                        <w:trPr>
                          <w:trHeight w:val="270"/>
                        </w:trPr>
                        <w:tc>
                          <w:tcPr>
                            <w:tcW w:w="3078" w:type="dxa"/>
                            <w:shd w:val="clear" w:color="auto" w:fill="auto"/>
                            <w:vAlign w:val="bottom"/>
                          </w:tcPr>
                          <w:p w14:paraId="0EA924D9" w14:textId="7AA00BD6" w:rsidR="00A453A2" w:rsidRPr="00A453A2" w:rsidRDefault="007B2FC1" w:rsidP="007E23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8015/29296</w:t>
                            </w:r>
                          </w:p>
                        </w:tc>
                        <w:tc>
                          <w:tcPr>
                            <w:tcW w:w="4320" w:type="dxa"/>
                            <w:shd w:val="clear" w:color="auto" w:fill="auto"/>
                            <w:vAlign w:val="bottom"/>
                          </w:tcPr>
                          <w:p w14:paraId="09F761E4" w14:textId="3F5E95E7" w:rsidR="00C947B1" w:rsidRPr="00A453A2" w:rsidRDefault="007B2FC1" w:rsidP="00C9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503 Bridge St. Chillicothe</w:t>
                            </w:r>
                          </w:p>
                        </w:tc>
                        <w:tc>
                          <w:tcPr>
                            <w:tcW w:w="2880" w:type="dxa"/>
                            <w:shd w:val="clear" w:color="auto" w:fill="auto"/>
                            <w:vAlign w:val="bottom"/>
                          </w:tcPr>
                          <w:p w14:paraId="72731F1F" w14:textId="5B5807E2" w:rsidR="00A453A2" w:rsidRPr="00A453A2" w:rsidRDefault="00C947B1" w:rsidP="00BB4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$</w:t>
                            </w:r>
                            <w:r w:rsidR="007B2FC1">
                              <w:rPr>
                                <w:rFonts w:ascii="Times New Roman" w:hAnsi="Times New Roman" w:cs="Times New Roman"/>
                                <w:b/>
                              </w:rPr>
                              <w:t>39,900</w:t>
                            </w:r>
                          </w:p>
                        </w:tc>
                      </w:tr>
                    </w:tbl>
                    <w:p w14:paraId="0A96AB9E" w14:textId="77777777" w:rsidR="00A453A2" w:rsidRDefault="00A453A2" w:rsidP="00A453A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E10948" w:rsidSect="007A06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D0F"/>
    <w:rsid w:val="0000538C"/>
    <w:rsid w:val="00030F78"/>
    <w:rsid w:val="000358C7"/>
    <w:rsid w:val="00041D98"/>
    <w:rsid w:val="000D772F"/>
    <w:rsid w:val="000D7E6B"/>
    <w:rsid w:val="00164D5C"/>
    <w:rsid w:val="00182C89"/>
    <w:rsid w:val="001A0232"/>
    <w:rsid w:val="00200FE1"/>
    <w:rsid w:val="00213D67"/>
    <w:rsid w:val="002204DF"/>
    <w:rsid w:val="0023302A"/>
    <w:rsid w:val="00354DC7"/>
    <w:rsid w:val="003913AF"/>
    <w:rsid w:val="003F0943"/>
    <w:rsid w:val="003F1752"/>
    <w:rsid w:val="00444145"/>
    <w:rsid w:val="00574D0F"/>
    <w:rsid w:val="00577847"/>
    <w:rsid w:val="005840EA"/>
    <w:rsid w:val="005F5117"/>
    <w:rsid w:val="00605362"/>
    <w:rsid w:val="00610005"/>
    <w:rsid w:val="00631F25"/>
    <w:rsid w:val="00647CE0"/>
    <w:rsid w:val="00683389"/>
    <w:rsid w:val="006A1C62"/>
    <w:rsid w:val="006D05B8"/>
    <w:rsid w:val="006E49B1"/>
    <w:rsid w:val="006F40DB"/>
    <w:rsid w:val="00725889"/>
    <w:rsid w:val="007A06D7"/>
    <w:rsid w:val="007B2FC1"/>
    <w:rsid w:val="007B3DE7"/>
    <w:rsid w:val="007B6E58"/>
    <w:rsid w:val="007E2305"/>
    <w:rsid w:val="007E533E"/>
    <w:rsid w:val="007E757D"/>
    <w:rsid w:val="008664C0"/>
    <w:rsid w:val="008960CE"/>
    <w:rsid w:val="008B124A"/>
    <w:rsid w:val="00931CF5"/>
    <w:rsid w:val="00933002"/>
    <w:rsid w:val="009708E6"/>
    <w:rsid w:val="00993A2B"/>
    <w:rsid w:val="009B22AE"/>
    <w:rsid w:val="009F39DA"/>
    <w:rsid w:val="00A028C5"/>
    <w:rsid w:val="00A179FD"/>
    <w:rsid w:val="00A453A2"/>
    <w:rsid w:val="00B14008"/>
    <w:rsid w:val="00B15CDE"/>
    <w:rsid w:val="00B87F60"/>
    <w:rsid w:val="00BB4E2B"/>
    <w:rsid w:val="00BE0675"/>
    <w:rsid w:val="00C03299"/>
    <w:rsid w:val="00C117BF"/>
    <w:rsid w:val="00C15E76"/>
    <w:rsid w:val="00C734F1"/>
    <w:rsid w:val="00C87729"/>
    <w:rsid w:val="00C93179"/>
    <w:rsid w:val="00C947B1"/>
    <w:rsid w:val="00CA4D97"/>
    <w:rsid w:val="00D25BA5"/>
    <w:rsid w:val="00D60919"/>
    <w:rsid w:val="00DB3530"/>
    <w:rsid w:val="00DD69A4"/>
    <w:rsid w:val="00DE1CBE"/>
    <w:rsid w:val="00E10948"/>
    <w:rsid w:val="00E355FA"/>
    <w:rsid w:val="00E77A0C"/>
    <w:rsid w:val="00ED1E8C"/>
    <w:rsid w:val="00F42FFA"/>
    <w:rsid w:val="00FB7A9A"/>
    <w:rsid w:val="00FB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4289321C"/>
  <w15:docId w15:val="{600A12F1-BA12-4801-ADF5-97330E27B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6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A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CE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45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D77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11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Gaslight%20Fly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Gaslight Flyer Template</Template>
  <TotalTime>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Lindy</dc:creator>
  <cp:lastModifiedBy>Gaslight Office</cp:lastModifiedBy>
  <cp:revision>5</cp:revision>
  <cp:lastPrinted>2014-06-23T20:37:00Z</cp:lastPrinted>
  <dcterms:created xsi:type="dcterms:W3CDTF">2020-02-11T20:29:00Z</dcterms:created>
  <dcterms:modified xsi:type="dcterms:W3CDTF">2022-04-04T17:05:00Z</dcterms:modified>
</cp:coreProperties>
</file>